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60148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155C0498" w14:textId="77777777" w:rsidR="00F90453" w:rsidRDefault="0081460C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14:paraId="063C8251" w14:textId="77777777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629021B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72D7" w14:textId="77777777"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14:paraId="4EFD5890" w14:textId="77777777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A601998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B097" w14:textId="77777777" w:rsidR="00222867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14:paraId="070D9003" w14:textId="77777777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83B5FA1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A317" w14:textId="662C382B" w:rsidR="00222867" w:rsidRDefault="0081460C" w:rsidP="000743E9">
            <w:r>
              <w:rPr>
                <w:rFonts w:hint="cs"/>
                <w:rtl/>
              </w:rPr>
              <w:t>12/11/2025</w:t>
            </w:r>
          </w:p>
        </w:tc>
      </w:tr>
    </w:tbl>
    <w:p w14:paraId="2E5A70B9" w14:textId="77777777" w:rsidR="00332AFB" w:rsidRDefault="0081460C" w:rsidP="00222867">
      <w:pPr>
        <w:rPr>
          <w:rtl/>
        </w:rPr>
      </w:pPr>
    </w:p>
    <w:p w14:paraId="5EA3346F" w14:textId="77777777" w:rsidR="00222867" w:rsidRDefault="0081460C" w:rsidP="00222867">
      <w:pPr>
        <w:rPr>
          <w:rtl/>
        </w:rPr>
      </w:pPr>
    </w:p>
    <w:p w14:paraId="361F6E40" w14:textId="77777777" w:rsidR="00222867" w:rsidRDefault="0081460C" w:rsidP="00222867">
      <w:pPr>
        <w:rPr>
          <w:rtl/>
        </w:rPr>
      </w:pPr>
    </w:p>
    <w:p w14:paraId="6ED5649D" w14:textId="77777777" w:rsidR="00222867" w:rsidRDefault="0081460C" w:rsidP="00222867">
      <w:pPr>
        <w:rPr>
          <w:rtl/>
        </w:rPr>
      </w:pPr>
    </w:p>
    <w:p w14:paraId="0B81D34C" w14:textId="77777777" w:rsidR="00222867" w:rsidRDefault="0081460C" w:rsidP="00222867">
      <w:pPr>
        <w:rPr>
          <w:rtl/>
        </w:rPr>
      </w:pPr>
    </w:p>
    <w:p w14:paraId="0E93D29E" w14:textId="77777777" w:rsidR="00222867" w:rsidRDefault="0081460C" w:rsidP="00222867">
      <w:pPr>
        <w:rPr>
          <w:rtl/>
        </w:rPr>
      </w:pPr>
    </w:p>
    <w:p w14:paraId="5803C03A" w14:textId="24E89A86" w:rsidR="00222867" w:rsidRPr="00BE527B" w:rsidRDefault="009B6B29" w:rsidP="00352CB6">
      <w:pPr>
        <w:jc w:val="center"/>
        <w:rPr>
          <w:rFonts w:ascii="Arial" w:hAnsi="Arial"/>
          <w:bCs/>
          <w:sz w:val="22"/>
          <w:szCs w:val="22"/>
          <w:u w:val="single"/>
          <w:rtl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  <w:r w:rsidR="00643A6D">
        <w:rPr>
          <w:rFonts w:ascii="Arial" w:hAnsi="Arial" w:hint="cs"/>
          <w:bCs/>
          <w:sz w:val="22"/>
          <w:szCs w:val="22"/>
          <w:u w:val="single"/>
          <w:rtl/>
        </w:rPr>
        <w:t xml:space="preserve"> - </w:t>
      </w:r>
      <w:r w:rsidR="00BE527B" w:rsidRPr="00BE527B">
        <w:rPr>
          <w:rFonts w:ascii="Arial" w:hAnsi="Arial" w:hint="cs"/>
          <w:bCs/>
          <w:sz w:val="22"/>
          <w:szCs w:val="22"/>
          <w:u w:val="single"/>
          <w:rtl/>
        </w:rPr>
        <w:t>פאזל</w:t>
      </w:r>
      <w:r w:rsidR="00BE527B" w:rsidRPr="00BE527B">
        <w:rPr>
          <w:rFonts w:ascii="Arial" w:hAnsi="Arial"/>
          <w:bCs/>
          <w:sz w:val="22"/>
          <w:szCs w:val="22"/>
          <w:u w:val="single"/>
          <w:rtl/>
        </w:rPr>
        <w:t>-</w:t>
      </w:r>
      <w:r w:rsidR="00BE527B" w:rsidRPr="00BE527B">
        <w:rPr>
          <w:rFonts w:ascii="Arial" w:hAnsi="Arial" w:hint="cs"/>
          <w:bCs/>
          <w:sz w:val="22"/>
          <w:szCs w:val="22"/>
          <w:u w:val="single"/>
          <w:rtl/>
        </w:rPr>
        <w:t>סופט</w:t>
      </w:r>
      <w:r w:rsidR="00BE527B" w:rsidRPr="00BE527B">
        <w:rPr>
          <w:rFonts w:ascii="Arial" w:hAnsi="Arial"/>
          <w:bCs/>
          <w:sz w:val="22"/>
          <w:szCs w:val="22"/>
          <w:u w:val="single"/>
          <w:rtl/>
        </w:rPr>
        <w:t xml:space="preserve"> </w:t>
      </w:r>
      <w:r w:rsidR="00BE527B" w:rsidRPr="00BE527B">
        <w:rPr>
          <w:rFonts w:ascii="Arial" w:hAnsi="Arial" w:hint="cs"/>
          <w:bCs/>
          <w:sz w:val="22"/>
          <w:szCs w:val="22"/>
          <w:u w:val="single"/>
          <w:rtl/>
        </w:rPr>
        <w:t>בע</w:t>
      </w:r>
      <w:r w:rsidR="00BE527B" w:rsidRPr="00BE527B">
        <w:rPr>
          <w:rFonts w:ascii="Arial" w:hAnsi="Arial"/>
          <w:bCs/>
          <w:sz w:val="22"/>
          <w:szCs w:val="22"/>
          <w:u w:val="single"/>
          <w:rtl/>
        </w:rPr>
        <w:t>"</w:t>
      </w:r>
      <w:r w:rsidR="00BE527B" w:rsidRPr="00BE527B">
        <w:rPr>
          <w:rFonts w:ascii="Arial" w:hAnsi="Arial" w:hint="cs"/>
          <w:bCs/>
          <w:sz w:val="22"/>
          <w:szCs w:val="22"/>
          <w:u w:val="single"/>
          <w:rtl/>
        </w:rPr>
        <w:t>מ</w:t>
      </w:r>
    </w:p>
    <w:p w14:paraId="22F26031" w14:textId="77777777" w:rsidR="00222867" w:rsidRDefault="0081460C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4760F996" w14:textId="77777777"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eastAsia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eastAsia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6E53DBC3" w14:textId="77777777" w:rsidR="00222867" w:rsidRPr="00AF57E9" w:rsidRDefault="0081460C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285622B8" w14:textId="77777777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222B3BD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14:paraId="20B0678C" w14:textId="77777777" w:rsidTr="008653E4">
        <w:trPr>
          <w:trHeight w:val="452"/>
        </w:trPr>
        <w:tc>
          <w:tcPr>
            <w:tcW w:w="9019" w:type="dxa"/>
            <w:tcBorders>
              <w:bottom w:val="single" w:sz="4" w:space="0" w:color="auto"/>
            </w:tcBorders>
          </w:tcPr>
          <w:p w14:paraId="11497E62" w14:textId="634379D8" w:rsidR="00D06846" w:rsidRDefault="00D06846" w:rsidP="00253368">
            <w:pPr>
              <w:spacing w:line="360" w:lineRule="auto"/>
              <w:rPr>
                <w:rFonts w:ascii="Arial" w:hAnsi="Arial"/>
                <w:sz w:val="22"/>
                <w:szCs w:val="22"/>
                <w:rtl/>
              </w:rPr>
            </w:pPr>
            <w:r>
              <w:rPr>
                <w:rFonts w:ascii="Arial" w:hAnsi="Arial" w:hint="cs"/>
                <w:sz w:val="22"/>
                <w:szCs w:val="22"/>
                <w:rtl/>
              </w:rPr>
              <w:t>הספק מספק את המערכת המחשוב</w:t>
            </w:r>
            <w:r w:rsidR="00BE527B">
              <w:rPr>
                <w:rFonts w:ascii="Arial" w:hAnsi="Arial" w:hint="cs"/>
                <w:sz w:val="22"/>
                <w:szCs w:val="22"/>
                <w:rtl/>
              </w:rPr>
              <w:t xml:space="preserve"> אבות</w:t>
            </w:r>
            <w:r>
              <w:rPr>
                <w:rFonts w:ascii="Arial" w:hAnsi="Arial" w:hint="cs"/>
                <w:sz w:val="22"/>
                <w:szCs w:val="22"/>
                <w:rtl/>
              </w:rPr>
              <w:t xml:space="preserve"> ב-</w:t>
            </w:r>
            <w:r w:rsidR="00BE527B">
              <w:rPr>
                <w:rFonts w:ascii="Arial" w:hAnsi="Arial" w:hint="cs"/>
                <w:sz w:val="22"/>
                <w:szCs w:val="22"/>
                <w:rtl/>
              </w:rPr>
              <w:t>21</w:t>
            </w:r>
            <w:r>
              <w:rPr>
                <w:rFonts w:ascii="Arial" w:hAnsi="Arial" w:hint="cs"/>
                <w:sz w:val="22"/>
                <w:szCs w:val="22"/>
                <w:rtl/>
              </w:rPr>
              <w:t xml:space="preserve"> מוסדות </w:t>
            </w:r>
            <w:proofErr w:type="spellStart"/>
            <w:r>
              <w:rPr>
                <w:rFonts w:ascii="Arial" w:hAnsi="Arial" w:hint="cs"/>
                <w:sz w:val="22"/>
                <w:szCs w:val="22"/>
                <w:rtl/>
              </w:rPr>
              <w:t>גריאטרים</w:t>
            </w:r>
            <w:proofErr w:type="spellEnd"/>
            <w:r>
              <w:rPr>
                <w:rFonts w:ascii="Arial" w:hAnsi="Arial" w:hint="cs"/>
                <w:sz w:val="22"/>
                <w:szCs w:val="22"/>
                <w:rtl/>
              </w:rPr>
              <w:t>.</w:t>
            </w:r>
          </w:p>
          <w:p w14:paraId="0999FEC4" w14:textId="7264209D" w:rsidR="00A94181" w:rsidRDefault="00D06846" w:rsidP="00253368">
            <w:pPr>
              <w:spacing w:line="360" w:lineRule="auto"/>
              <w:rPr>
                <w:rFonts w:ascii="Arial" w:hAnsi="Arial"/>
                <w:sz w:val="22"/>
                <w:szCs w:val="22"/>
                <w:rtl/>
              </w:rPr>
            </w:pPr>
            <w:r>
              <w:rPr>
                <w:rFonts w:ascii="Arial" w:hAnsi="Arial" w:hint="cs"/>
                <w:sz w:val="22"/>
                <w:szCs w:val="22"/>
                <w:rtl/>
              </w:rPr>
              <w:t xml:space="preserve">במסגרת תוכנית העבודה וכחלק </w:t>
            </w:r>
            <w:proofErr w:type="spellStart"/>
            <w:r>
              <w:rPr>
                <w:rFonts w:ascii="Arial" w:hAnsi="Arial" w:hint="cs"/>
                <w:sz w:val="22"/>
                <w:szCs w:val="22"/>
                <w:rtl/>
              </w:rPr>
              <w:t>מהעירכות</w:t>
            </w:r>
            <w:proofErr w:type="spellEnd"/>
            <w:r>
              <w:rPr>
                <w:rFonts w:ascii="Arial" w:hAnsi="Arial" w:hint="cs"/>
                <w:sz w:val="22"/>
                <w:szCs w:val="22"/>
                <w:rtl/>
              </w:rPr>
              <w:t xml:space="preserve"> לחירום, נדרש המשרד </w:t>
            </w:r>
            <w:proofErr w:type="spellStart"/>
            <w:r>
              <w:rPr>
                <w:rFonts w:ascii="Arial" w:hAnsi="Arial" w:hint="cs"/>
                <w:sz w:val="22"/>
                <w:szCs w:val="22"/>
                <w:rtl/>
              </w:rPr>
              <w:t>לנטר</w:t>
            </w:r>
            <w:proofErr w:type="spellEnd"/>
            <w:r>
              <w:rPr>
                <w:rFonts w:ascii="Arial" w:hAnsi="Arial" w:hint="cs"/>
                <w:sz w:val="22"/>
                <w:szCs w:val="22"/>
                <w:rtl/>
              </w:rPr>
              <w:t xml:space="preserve"> את תפוסת המיטות בכלל המוסדות </w:t>
            </w:r>
            <w:proofErr w:type="spellStart"/>
            <w:r>
              <w:rPr>
                <w:rFonts w:ascii="Arial" w:hAnsi="Arial" w:hint="cs"/>
                <w:sz w:val="22"/>
                <w:szCs w:val="22"/>
                <w:rtl/>
              </w:rPr>
              <w:t>הגריאטרים</w:t>
            </w:r>
            <w:proofErr w:type="spellEnd"/>
            <w:r>
              <w:rPr>
                <w:rFonts w:ascii="Arial" w:hAnsi="Arial" w:hint="cs"/>
                <w:sz w:val="22"/>
                <w:szCs w:val="22"/>
                <w:rtl/>
              </w:rPr>
              <w:t xml:space="preserve">. </w:t>
            </w:r>
            <w:r w:rsidR="00B94314">
              <w:rPr>
                <w:rFonts w:ascii="Arial" w:hAnsi="Arial"/>
                <w:sz w:val="22"/>
                <w:szCs w:val="22"/>
                <w:rtl/>
              </w:rPr>
              <w:br/>
            </w:r>
            <w:r>
              <w:rPr>
                <w:rFonts w:ascii="Arial" w:hAnsi="Arial" w:hint="cs"/>
                <w:sz w:val="22"/>
                <w:szCs w:val="22"/>
                <w:rtl/>
              </w:rPr>
              <w:t xml:space="preserve">במסגרת השירות שיוקם ישלחו פרטי תפוסות המיטות בהתאם לדרישות </w:t>
            </w:r>
            <w:proofErr w:type="spellStart"/>
            <w:r>
              <w:rPr>
                <w:rFonts w:ascii="Arial" w:hAnsi="Arial" w:hint="cs"/>
                <w:sz w:val="22"/>
                <w:szCs w:val="22"/>
                <w:rtl/>
              </w:rPr>
              <w:t>מב"ר</w:t>
            </w:r>
            <w:proofErr w:type="spellEnd"/>
            <w:r>
              <w:rPr>
                <w:rFonts w:ascii="Arial" w:hAnsi="Arial" w:hint="cs"/>
                <w:sz w:val="22"/>
                <w:szCs w:val="22"/>
                <w:rtl/>
              </w:rPr>
              <w:t xml:space="preserve">. וכן יוקם </w:t>
            </w:r>
            <w:proofErr w:type="spellStart"/>
            <w:r>
              <w:rPr>
                <w:rFonts w:ascii="Arial" w:hAnsi="Arial" w:hint="cs"/>
                <w:sz w:val="22"/>
                <w:szCs w:val="22"/>
                <w:rtl/>
              </w:rPr>
              <w:t>דשבורד</w:t>
            </w:r>
            <w:proofErr w:type="spellEnd"/>
            <w:r>
              <w:rPr>
                <w:rFonts w:ascii="Arial" w:hAnsi="Arial" w:hint="cs"/>
                <w:sz w:val="22"/>
                <w:szCs w:val="22"/>
                <w:rtl/>
              </w:rPr>
              <w:t xml:space="preserve"> ייעודי עבור </w:t>
            </w:r>
            <w:proofErr w:type="spellStart"/>
            <w:r>
              <w:rPr>
                <w:rFonts w:ascii="Arial" w:hAnsi="Arial" w:hint="cs"/>
                <w:sz w:val="22"/>
                <w:szCs w:val="22"/>
                <w:rtl/>
              </w:rPr>
              <w:t>מב"ר</w:t>
            </w:r>
            <w:proofErr w:type="spellEnd"/>
            <w:r>
              <w:rPr>
                <w:rFonts w:ascii="Arial" w:hAnsi="Arial" w:hint="cs"/>
                <w:sz w:val="22"/>
                <w:szCs w:val="22"/>
                <w:rtl/>
              </w:rPr>
              <w:t xml:space="preserve"> ע"י הספק. </w:t>
            </w:r>
          </w:p>
          <w:p w14:paraId="739587DF" w14:textId="77777777" w:rsidR="00041867" w:rsidRDefault="00041867" w:rsidP="00A94181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  <w:rtl/>
              </w:rPr>
            </w:pPr>
          </w:p>
          <w:p w14:paraId="07D20FAF" w14:textId="73CF524F" w:rsidR="00041867" w:rsidRPr="00A94181" w:rsidRDefault="00041867" w:rsidP="00A94181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  <w:rtl/>
              </w:rPr>
            </w:pPr>
          </w:p>
        </w:tc>
      </w:tr>
    </w:tbl>
    <w:p w14:paraId="2A811777" w14:textId="77777777" w:rsidR="00222867" w:rsidRPr="00AF57E9" w:rsidRDefault="0081460C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356DED26" w14:textId="77777777"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eastAsia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eastAsia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552F9821" w14:textId="77777777" w:rsidR="00222867" w:rsidRPr="00AF57E9" w:rsidRDefault="0081460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1DEC1537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04F68FB0" w14:textId="77777777" w:rsidR="00222867" w:rsidRPr="00AF57E9" w:rsidRDefault="0081460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56604414" w14:textId="77777777" w:rsidTr="00222867">
        <w:tc>
          <w:tcPr>
            <w:tcW w:w="3085" w:type="dxa"/>
            <w:hideMark/>
          </w:tcPr>
          <w:p w14:paraId="01F308F7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eastAsia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63AB9DC8" w14:textId="77777777" w:rsidR="00222867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eastAsia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49D0E863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eastAsia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6E6FE991" w14:textId="77777777" w:rsidR="00222867" w:rsidRPr="00AF57E9" w:rsidRDefault="0081460C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46209C64" w14:textId="77777777" w:rsidR="00222867" w:rsidRPr="00AF57E9" w:rsidRDefault="0081460C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A662F8" w14:paraId="551DFE91" w14:textId="77777777" w:rsidTr="007C4A53">
        <w:tc>
          <w:tcPr>
            <w:tcW w:w="2675" w:type="dxa"/>
            <w:shd w:val="clear" w:color="auto" w:fill="E6E6E6"/>
            <w:hideMark/>
          </w:tcPr>
          <w:p w14:paraId="6C1C7C18" w14:textId="77777777"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14:paraId="1BD1A7C5" w14:textId="39D66AA5" w:rsidR="00A662F8" w:rsidRPr="00082DF5" w:rsidRDefault="00BE527B" w:rsidP="00661D35">
            <w:pPr>
              <w:rPr>
                <w:rFonts w:ascii="Arial" w:hAnsi="Arial"/>
                <w:b/>
                <w:sz w:val="22"/>
                <w:szCs w:val="22"/>
              </w:rPr>
            </w:pPr>
            <w:r w:rsidRPr="00BE527B">
              <w:rPr>
                <w:rFonts w:ascii="SegoeUI" w:hAnsi="Times New Roman" w:cs="SegoeUI" w:hint="cs"/>
                <w:sz w:val="22"/>
                <w:szCs w:val="22"/>
                <w:rtl/>
              </w:rPr>
              <w:t>פאזל</w:t>
            </w:r>
            <w:r w:rsidRPr="00BE527B">
              <w:rPr>
                <w:rFonts w:ascii="SegoeUI" w:hAnsi="Times New Roman" w:cs="SegoeUI"/>
                <w:sz w:val="22"/>
                <w:szCs w:val="22"/>
                <w:rtl/>
              </w:rPr>
              <w:t>-</w:t>
            </w:r>
            <w:r w:rsidRPr="00BE527B">
              <w:rPr>
                <w:rFonts w:ascii="SegoeUI" w:hAnsi="Times New Roman" w:cs="SegoeUI" w:hint="cs"/>
                <w:sz w:val="22"/>
                <w:szCs w:val="22"/>
                <w:rtl/>
              </w:rPr>
              <w:t>סופט</w:t>
            </w:r>
            <w:r w:rsidRPr="00BE527B">
              <w:rPr>
                <w:rFonts w:ascii="SegoeUI" w:hAnsi="Times New Roman" w:cs="SegoeUI"/>
                <w:sz w:val="22"/>
                <w:szCs w:val="22"/>
                <w:rtl/>
              </w:rPr>
              <w:t xml:space="preserve"> </w:t>
            </w:r>
            <w:r w:rsidRPr="00BE527B">
              <w:rPr>
                <w:rFonts w:ascii="SegoeUI" w:hAnsi="Times New Roman" w:cs="SegoeUI" w:hint="cs"/>
                <w:sz w:val="22"/>
                <w:szCs w:val="22"/>
                <w:rtl/>
              </w:rPr>
              <w:t>בע</w:t>
            </w:r>
            <w:r w:rsidRPr="00BE527B">
              <w:rPr>
                <w:rFonts w:ascii="SegoeUI" w:hAnsi="Times New Roman" w:cs="SegoeUI"/>
                <w:sz w:val="22"/>
                <w:szCs w:val="22"/>
                <w:rtl/>
              </w:rPr>
              <w:t>"</w:t>
            </w:r>
            <w:r w:rsidRPr="00BE527B">
              <w:rPr>
                <w:rFonts w:ascii="SegoeUI" w:hAnsi="Times New Roman" w:cs="SegoeUI" w:hint="cs"/>
                <w:sz w:val="22"/>
                <w:szCs w:val="22"/>
                <w:rtl/>
              </w:rPr>
              <w:t>מ</w:t>
            </w:r>
          </w:p>
        </w:tc>
      </w:tr>
      <w:tr w:rsidR="00A662F8" w14:paraId="5DC8992C" w14:textId="77777777" w:rsidTr="00221AC6">
        <w:trPr>
          <w:trHeight w:val="651"/>
        </w:trPr>
        <w:tc>
          <w:tcPr>
            <w:tcW w:w="2675" w:type="dxa"/>
            <w:shd w:val="clear" w:color="auto" w:fill="E6E6E6"/>
            <w:hideMark/>
          </w:tcPr>
          <w:p w14:paraId="7ABBDDE2" w14:textId="77777777"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143C25CF" w14:textId="311F997B"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(ח.פ/ח.צ/ע.מ/מספר עמותה)</w:t>
            </w:r>
          </w:p>
        </w:tc>
        <w:tc>
          <w:tcPr>
            <w:tcW w:w="6344" w:type="dxa"/>
            <w:gridSpan w:val="2"/>
          </w:tcPr>
          <w:p w14:paraId="62832FAB" w14:textId="6A7269C3" w:rsidR="00A662F8" w:rsidRPr="009C6154" w:rsidRDefault="009C6154" w:rsidP="00A662F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="SegoeUI" w:hAnsi="Times New Roman" w:cs="SegoeUI"/>
                <w:sz w:val="22"/>
                <w:szCs w:val="22"/>
              </w:rPr>
              <w:t>513540146</w:t>
            </w:r>
          </w:p>
        </w:tc>
      </w:tr>
      <w:tr w:rsidR="007548B0" w14:paraId="43EF7EAE" w14:textId="77777777" w:rsidTr="007C4A53">
        <w:tc>
          <w:tcPr>
            <w:tcW w:w="2675" w:type="dxa"/>
            <w:shd w:val="clear" w:color="auto" w:fill="E6E6E6"/>
            <w:hideMark/>
          </w:tcPr>
          <w:p w14:paraId="73A915F5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14:paraId="38BC4433" w14:textId="77777777"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eastAsia="Wingdings" w:hAnsi="Wingdings" w:cstheme="minorBidi"/>
                <w:b/>
                <w:sz w:val="21"/>
                <w:szCs w:val="21"/>
              </w:rPr>
              <w:t>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14:paraId="29913D75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eastAsia="Wingdings" w:hAnsi="Wingdings" w:cstheme="minorBidi"/>
                <w:b/>
                <w:sz w:val="21"/>
                <w:szCs w:val="21"/>
              </w:rPr>
              <w:t>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1ADEC20E" w14:textId="77777777" w:rsidTr="002C51C4">
        <w:tc>
          <w:tcPr>
            <w:tcW w:w="2675" w:type="dxa"/>
            <w:shd w:val="clear" w:color="auto" w:fill="E6E6E6"/>
            <w:hideMark/>
          </w:tcPr>
          <w:p w14:paraId="55DBB67F" w14:textId="77777777" w:rsidR="00222867" w:rsidRPr="002C51C4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C51C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  <w:shd w:val="clear" w:color="auto" w:fill="auto"/>
          </w:tcPr>
          <w:p w14:paraId="68F50571" w14:textId="437E3F27" w:rsidR="00222867" w:rsidRPr="002C51C4" w:rsidRDefault="009C6154" w:rsidP="00352CB6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730,000</w:t>
            </w:r>
            <w:r w:rsidR="00D0684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₪ לא כולל מע"מ</w:t>
            </w:r>
            <w:r w:rsidR="009A09F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  <w:tr w:rsidR="007C4A53" w14:paraId="337449D0" w14:textId="77777777" w:rsidTr="007C4A53">
        <w:tc>
          <w:tcPr>
            <w:tcW w:w="2675" w:type="dxa"/>
            <w:shd w:val="clear" w:color="auto" w:fill="E6E6E6"/>
            <w:hideMark/>
          </w:tcPr>
          <w:p w14:paraId="6EC74C2E" w14:textId="77777777" w:rsidR="007C4A53" w:rsidRPr="00AF57E9" w:rsidRDefault="007C4A53" w:rsidP="007C4A5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14:paraId="6EC26A48" w14:textId="63C3DA1F" w:rsidR="007C4A53" w:rsidRPr="005F77D0" w:rsidRDefault="00D06846" w:rsidP="002D42DE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1.1.26 - 31.12.26</w:t>
            </w:r>
          </w:p>
        </w:tc>
      </w:tr>
    </w:tbl>
    <w:p w14:paraId="0F407B92" w14:textId="77777777" w:rsidR="00222867" w:rsidRPr="00AF57E9" w:rsidRDefault="0081460C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71125C64" w14:textId="77777777" w:rsidR="00C22292" w:rsidRDefault="00C22292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</w:p>
    <w:p w14:paraId="686F5F76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t>נימוקים כי הספק הוא ספק יחיד או כי הטובין הם טובי חוץ</w:t>
      </w:r>
    </w:p>
    <w:p w14:paraId="13AE2AE1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1BAFBAA1" w14:textId="77777777" w:rsidR="00222867" w:rsidRPr="00AF57E9" w:rsidRDefault="0081460C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3F977181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2FEA327D" w14:textId="0F941E67" w:rsidR="00222867" w:rsidRDefault="009B6B29" w:rsidP="00B80E92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</w:t>
      </w:r>
      <w:r w:rsidR="00531201">
        <w:rPr>
          <w:rFonts w:asciiTheme="minorBidi" w:hAnsiTheme="minorBidi" w:cstheme="minorBidi"/>
          <w:b/>
          <w:sz w:val="21"/>
          <w:szCs w:val="21"/>
          <w:rtl/>
        </w:rPr>
        <w:t xml:space="preserve"> פגישה או שיחה עם ספקים וכדומה)</w:t>
      </w:r>
      <w:r w:rsidR="00531201">
        <w:rPr>
          <w:rFonts w:asciiTheme="minorBidi" w:hAnsiTheme="minorBidi" w:cstheme="minorBidi" w:hint="cs"/>
          <w:b/>
          <w:sz w:val="21"/>
          <w:szCs w:val="21"/>
          <w:rtl/>
        </w:rPr>
        <w:t>:</w:t>
      </w:r>
    </w:p>
    <w:p w14:paraId="3F082272" w14:textId="0DF17216" w:rsidR="0089405A" w:rsidRPr="00AF57E9" w:rsidRDefault="00D06846" w:rsidP="007D20D2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 w:hint="cs"/>
          <w:b/>
          <w:sz w:val="21"/>
          <w:szCs w:val="21"/>
          <w:rtl/>
        </w:rPr>
        <w:lastRenderedPageBreak/>
        <w:t xml:space="preserve">לא רלוונטי מאחר והם הספק </w:t>
      </w:r>
      <w:r w:rsidR="00124F63">
        <w:rPr>
          <w:rFonts w:asciiTheme="minorBidi" w:hAnsiTheme="minorBidi" w:cstheme="minorBidi" w:hint="cs"/>
          <w:b/>
          <w:sz w:val="21"/>
          <w:szCs w:val="21"/>
          <w:rtl/>
        </w:rPr>
        <w:t xml:space="preserve">היחיד שמחזיק </w:t>
      </w:r>
      <w:proofErr w:type="spellStart"/>
      <w:r w:rsidR="00124F63">
        <w:rPr>
          <w:rFonts w:asciiTheme="minorBidi" w:hAnsiTheme="minorBidi" w:cstheme="minorBidi" w:hint="cs"/>
          <w:b/>
          <w:sz w:val="21"/>
          <w:szCs w:val="21"/>
          <w:rtl/>
        </w:rPr>
        <w:t>בנותונים</w:t>
      </w:r>
      <w:proofErr w:type="spellEnd"/>
      <w:r w:rsidR="00124F63">
        <w:rPr>
          <w:rFonts w:asciiTheme="minorBidi" w:hAnsiTheme="minorBidi" w:cstheme="minorBidi" w:hint="cs"/>
          <w:b/>
          <w:sz w:val="21"/>
          <w:szCs w:val="21"/>
          <w:rtl/>
        </w:rPr>
        <w:t xml:space="preserve"> אלו במערכות המחשוב של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מוסדות אלו</w:t>
      </w:r>
      <w:r w:rsidR="009C6154">
        <w:rPr>
          <w:rFonts w:asciiTheme="minorBidi" w:hAnsiTheme="minorBidi" w:cstheme="minorBidi" w:hint="cs"/>
          <w:b/>
          <w:sz w:val="21"/>
          <w:szCs w:val="21"/>
          <w:rtl/>
        </w:rPr>
        <w:t>.</w:t>
      </w:r>
    </w:p>
    <w:p w14:paraId="469FA9F8" w14:textId="18FE602F" w:rsidR="00222867" w:rsidRDefault="009B6B29" w:rsidP="00B80E92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531201">
        <w:rPr>
          <w:rFonts w:asciiTheme="minorBidi" w:hAnsiTheme="minorBidi" w:cstheme="minorBidi" w:hint="cs"/>
          <w:b/>
          <w:sz w:val="21"/>
          <w:szCs w:val="21"/>
          <w:rtl/>
        </w:rPr>
        <w:t>:</w:t>
      </w:r>
    </w:p>
    <w:p w14:paraId="7096BA2A" w14:textId="63433136" w:rsidR="00531201" w:rsidRPr="00AF57E9" w:rsidRDefault="00F25123" w:rsidP="00B80E92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hint="cs"/>
          <w:b/>
          <w:sz w:val="21"/>
          <w:szCs w:val="21"/>
          <w:rtl/>
        </w:rPr>
        <w:t xml:space="preserve">לאחר שיחה עם המוסדות, קיימנו שיחה עם הספק והתרשמנו כי המידע נמצא ברשותם, כמו כן קיימת היכרות מעמיקה עסקית וטכנית עם הדאטה. בנוסף קיימות תשתיות תומכות תהליך. </w:t>
      </w:r>
    </w:p>
    <w:p w14:paraId="764870A6" w14:textId="31590D4B" w:rsidR="00222867" w:rsidRDefault="009B6B29" w:rsidP="00411D28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B80E92">
        <w:rPr>
          <w:rFonts w:asciiTheme="minorBidi" w:hAnsiTheme="minorBidi" w:cstheme="minorBidi"/>
          <w:bCs/>
          <w:sz w:val="21"/>
          <w:szCs w:val="21"/>
          <w:rtl/>
        </w:rPr>
        <w:t>נימוקים והערות נוספות</w:t>
      </w:r>
    </w:p>
    <w:tbl>
      <w:tblPr>
        <w:bidiVisual/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572407" w14:paraId="1EAAA011" w14:textId="77777777" w:rsidTr="00C43315">
        <w:trPr>
          <w:trHeight w:val="77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76000" w14:textId="1DE8A817" w:rsidR="00EA52AC" w:rsidRPr="00A662F8" w:rsidRDefault="00D06846" w:rsidP="005303C0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sz w:val="22"/>
                <w:szCs w:val="22"/>
                <w:rtl/>
              </w:rPr>
              <w:t xml:space="preserve">מאחר והספק מספק באופן בלעדי את שירותי המחשוב, והדרישה היא של הקמת הממשקים </w:t>
            </w:r>
            <w:r w:rsidR="00F25123">
              <w:rPr>
                <w:rFonts w:ascii="Arial" w:hAnsi="Arial" w:hint="cs"/>
                <w:sz w:val="22"/>
                <w:szCs w:val="22"/>
                <w:rtl/>
              </w:rPr>
              <w:t xml:space="preserve">מהמרכזים </w:t>
            </w:r>
            <w:proofErr w:type="spellStart"/>
            <w:r w:rsidR="00F25123">
              <w:rPr>
                <w:rFonts w:ascii="Arial" w:hAnsi="Arial" w:hint="cs"/>
                <w:sz w:val="22"/>
                <w:szCs w:val="22"/>
                <w:rtl/>
              </w:rPr>
              <w:t>הגיראטרים</w:t>
            </w:r>
            <w:proofErr w:type="spellEnd"/>
            <w:r w:rsidR="00F25123">
              <w:rPr>
                <w:rFonts w:ascii="Arial" w:hAnsi="Arial" w:hint="cs"/>
                <w:sz w:val="22"/>
                <w:szCs w:val="22"/>
                <w:rtl/>
              </w:rPr>
              <w:t xml:space="preserve"> לו הוא מספק את השירותים מבקשים לאשרם כספק יחיד</w:t>
            </w:r>
          </w:p>
        </w:tc>
      </w:tr>
    </w:tbl>
    <w:p w14:paraId="12CB6B45" w14:textId="01046E6E" w:rsidR="00222867" w:rsidRPr="00AF57E9" w:rsidRDefault="0081460C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20DEE74C" w14:textId="53669532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225C0F0D" w14:textId="1E2DB644" w:rsidR="00222867" w:rsidRPr="00AF57E9" w:rsidRDefault="0081460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40BA214A" w14:textId="1A222048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3F9BFD3B" w14:textId="20E882E9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797"/>
        <w:gridCol w:w="2825"/>
      </w:tblGrid>
      <w:tr w:rsidR="007548B0" w14:paraId="5AB8FEE8" w14:textId="77777777" w:rsidTr="00716843">
        <w:trPr>
          <w:trHeight w:val="475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6780" w14:textId="6425D216" w:rsidR="00F951F0" w:rsidRPr="00AF57E9" w:rsidRDefault="00B43C76" w:rsidP="00951D38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צבי סחייק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4230" w14:textId="52220DC0" w:rsidR="00222867" w:rsidRPr="00AF57E9" w:rsidRDefault="005362C1" w:rsidP="002D42DE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מנהל </w:t>
            </w:r>
            <w:proofErr w:type="spellStart"/>
            <w:r w:rsidR="00B43C7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פרוייקטי</w:t>
            </w:r>
            <w:proofErr w:type="spellEnd"/>
            <w:r w:rsidR="00B43C7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דאטה</w:t>
            </w:r>
            <w:r w:rsidR="0089405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="0089405A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br/>
            </w:r>
            <w:r w:rsidR="0089405A" w:rsidRPr="0089405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אגף</w:t>
            </w:r>
            <w:r w:rsidR="0089405A" w:rsidRPr="0089405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9405A" w:rsidRPr="0089405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טכנולוגיות</w:t>
            </w:r>
            <w:r w:rsidR="0089405A" w:rsidRPr="0089405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9405A" w:rsidRPr="0089405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דיגיטליות</w:t>
            </w:r>
            <w:r w:rsidR="0089405A" w:rsidRPr="0089405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9405A" w:rsidRPr="0089405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ודאטה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F71E" w14:textId="5CC7314D" w:rsidR="00222867" w:rsidRPr="002D0A07" w:rsidRDefault="00AD2D64" w:rsidP="00B0784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anchor distT="0" distB="0" distL="114300" distR="114300" simplePos="0" relativeHeight="251658240" behindDoc="0" locked="0" layoutInCell="1" allowOverlap="1" wp14:anchorId="1385990B" wp14:editId="1E800968">
                  <wp:simplePos x="0" y="0"/>
                  <wp:positionH relativeFrom="column">
                    <wp:posOffset>519734</wp:posOffset>
                  </wp:positionH>
                  <wp:positionV relativeFrom="paragraph">
                    <wp:posOffset>73025</wp:posOffset>
                  </wp:positionV>
                  <wp:extent cx="560705" cy="349250"/>
                  <wp:effectExtent l="0" t="0" r="0" b="0"/>
                  <wp:wrapSquare wrapText="bothSides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48B0" w14:paraId="03D4966C" w14:textId="77777777" w:rsidTr="00F951F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617EF4A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F4397AA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F1E2DEC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0D9B5EFD" w14:textId="77777777" w:rsidR="00222867" w:rsidRDefault="0081460C" w:rsidP="00222867">
      <w:pPr>
        <w:rPr>
          <w:rtl/>
        </w:rPr>
      </w:pPr>
    </w:p>
    <w:p w14:paraId="1C97DAC4" w14:textId="08BD4902" w:rsidR="00644B5F" w:rsidRPr="00572407" w:rsidRDefault="00644B5F" w:rsidP="00644B5F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תכ"מ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הדעת, לאחר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שוידאתי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14:paraId="08B0564A" w14:textId="775A42F2" w:rsidR="00644B5F" w:rsidRDefault="00644B5F" w:rsidP="00644B5F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644B5F" w:rsidRPr="00AF57E9" w14:paraId="76441677" w14:textId="77777777" w:rsidTr="004B0DE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1A7D" w14:textId="77777777" w:rsidR="00644B5F" w:rsidRPr="0053500C" w:rsidRDefault="00644B5F" w:rsidP="004B0DE4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23CC" w14:textId="77777777" w:rsidR="00644B5F" w:rsidRPr="0053500C" w:rsidRDefault="00644B5F" w:rsidP="004B0DE4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מנהלת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22A7" w14:textId="77777777" w:rsidR="00644B5F" w:rsidRPr="00AF57E9" w:rsidRDefault="00644B5F" w:rsidP="004B0DE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644B5F" w:rsidRPr="00AF57E9" w14:paraId="2D0EB4C7" w14:textId="77777777" w:rsidTr="004B0DE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D1EBD1C" w14:textId="77777777" w:rsidR="00644B5F" w:rsidRPr="00AF57E9" w:rsidRDefault="00644B5F" w:rsidP="004B0DE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F49988B" w14:textId="77777777" w:rsidR="00644B5F" w:rsidRPr="00AF57E9" w:rsidRDefault="00644B5F" w:rsidP="004B0DE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56DB6E9" w14:textId="77777777" w:rsidR="00644B5F" w:rsidRPr="00AF57E9" w:rsidRDefault="00644B5F" w:rsidP="004B0DE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283A0F9C" w14:textId="77777777" w:rsidR="00644B5F" w:rsidRPr="00817FBA" w:rsidRDefault="00644B5F" w:rsidP="00644B5F"/>
    <w:p w14:paraId="56759AED" w14:textId="77777777" w:rsidR="00572407" w:rsidRPr="00817FBA" w:rsidRDefault="00572407" w:rsidP="00572407"/>
    <w:sectPr w:rsidR="0057240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5556E" w14:textId="77777777" w:rsidR="00EA21DA" w:rsidRDefault="00EA21DA">
      <w:r>
        <w:separator/>
      </w:r>
    </w:p>
  </w:endnote>
  <w:endnote w:type="continuationSeparator" w:id="0">
    <w:p w14:paraId="4611507E" w14:textId="77777777" w:rsidR="00EA21DA" w:rsidRDefault="00EA21DA">
      <w:r>
        <w:continuationSeparator/>
      </w:r>
    </w:p>
  </w:endnote>
  <w:endnote w:type="continuationNotice" w:id="1">
    <w:p w14:paraId="2500B1FB" w14:textId="77777777" w:rsidR="009902E1" w:rsidRDefault="009902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UI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55E58ED4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0E9737D2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0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A45215E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291E0830" w14:textId="065AF49E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253368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253368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002CE8A4" w14:textId="77777777" w:rsidR="00354861" w:rsidRPr="0098529F" w:rsidRDefault="0081460C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366FDA" w14:paraId="617FEB0C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62A53E25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84E0594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438ED6F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6F9A01A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14:paraId="1F15CFDD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036910E4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70B9B306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0"/>
  </w:tbl>
  <w:p w14:paraId="22D40D4E" w14:textId="77777777" w:rsidR="00E678BB" w:rsidRPr="00354861" w:rsidRDefault="0081460C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42227" w14:textId="77777777" w:rsidR="00EA21DA" w:rsidRDefault="00EA21DA">
      <w:r>
        <w:separator/>
      </w:r>
    </w:p>
  </w:footnote>
  <w:footnote w:type="continuationSeparator" w:id="0">
    <w:p w14:paraId="197FF19B" w14:textId="77777777" w:rsidR="00EA21DA" w:rsidRDefault="00EA21DA">
      <w:r>
        <w:continuationSeparator/>
      </w:r>
    </w:p>
  </w:footnote>
  <w:footnote w:type="continuationNotice" w:id="1">
    <w:p w14:paraId="29FAB658" w14:textId="77777777" w:rsidR="009902E1" w:rsidRDefault="009902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618EF851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58566F45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06F78AA8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2F1DA29B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44D9187D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30BE6286" wp14:editId="12D68EF7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578D3DD0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60893C90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0BE53EA7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4A13414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757D1EF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41005DBA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EF3D38D" w14:textId="77777777" w:rsidR="009220EC" w:rsidRPr="00D84715" w:rsidRDefault="0081460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B078764" w14:textId="77777777" w:rsidR="009220EC" w:rsidRDefault="0081460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AE1BF86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17D5A5D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2D918F7C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6188E66" w14:textId="77777777" w:rsidR="003D6D13" w:rsidRPr="00D84715" w:rsidRDefault="0081460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71BBE97" w14:textId="77777777" w:rsidR="003D6D13" w:rsidRPr="00D84715" w:rsidRDefault="0081460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E6B7109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ADC395E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38AC7D14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43A54B3" w14:textId="77777777" w:rsidR="009220EC" w:rsidRPr="00D84715" w:rsidRDefault="0081460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CD029E7" w14:textId="77777777" w:rsidR="009220EC" w:rsidRPr="00D84715" w:rsidRDefault="0081460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8E43259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56C5959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33FAB8DD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C47489F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65B9EC3A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28A85F90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E66DFC4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A354D8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3492BA52" w14:textId="77777777" w:rsidR="00E678BB" w:rsidRPr="00D84715" w:rsidRDefault="0081460C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C6D20"/>
    <w:multiLevelType w:val="hybridMultilevel"/>
    <w:tmpl w:val="F1641F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61149E4"/>
    <w:multiLevelType w:val="hybridMultilevel"/>
    <w:tmpl w:val="A8901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0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6E0E7A"/>
    <w:multiLevelType w:val="multilevel"/>
    <w:tmpl w:val="0409001D"/>
    <w:numStyleLink w:val="SolelBulletList1"/>
  </w:abstractNum>
  <w:abstractNum w:abstractNumId="14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1"/>
  </w:num>
  <w:num w:numId="4">
    <w:abstractNumId w:val="1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1"/>
  </w:num>
  <w:num w:numId="10">
    <w:abstractNumId w:val="14"/>
  </w:num>
  <w:num w:numId="11">
    <w:abstractNumId w:val="13"/>
  </w:num>
  <w:num w:numId="12">
    <w:abstractNumId w:val="7"/>
  </w:num>
  <w:num w:numId="13">
    <w:abstractNumId w:val="12"/>
  </w:num>
  <w:num w:numId="14">
    <w:abstractNumId w:val="3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attachedTemplate r:id="rId1"/>
  <w:revisionView w:inkAnnotations="0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D45"/>
    <w:rsid w:val="000037D9"/>
    <w:rsid w:val="00024B2A"/>
    <w:rsid w:val="00031277"/>
    <w:rsid w:val="00040FE9"/>
    <w:rsid w:val="00041867"/>
    <w:rsid w:val="000442DA"/>
    <w:rsid w:val="00060A8C"/>
    <w:rsid w:val="000743E9"/>
    <w:rsid w:val="0009201B"/>
    <w:rsid w:val="000A14F5"/>
    <w:rsid w:val="000A1D9D"/>
    <w:rsid w:val="000C0F8C"/>
    <w:rsid w:val="000F3163"/>
    <w:rsid w:val="001243F3"/>
    <w:rsid w:val="00124F63"/>
    <w:rsid w:val="001422C0"/>
    <w:rsid w:val="001921C7"/>
    <w:rsid w:val="00194455"/>
    <w:rsid w:val="001B1929"/>
    <w:rsid w:val="001B23D8"/>
    <w:rsid w:val="001B27BD"/>
    <w:rsid w:val="001D61CD"/>
    <w:rsid w:val="00214964"/>
    <w:rsid w:val="00221AC6"/>
    <w:rsid w:val="00253368"/>
    <w:rsid w:val="00263AB4"/>
    <w:rsid w:val="00291904"/>
    <w:rsid w:val="002921F5"/>
    <w:rsid w:val="002921FD"/>
    <w:rsid w:val="002C51C4"/>
    <w:rsid w:val="002D0A07"/>
    <w:rsid w:val="002D42DE"/>
    <w:rsid w:val="002D5C29"/>
    <w:rsid w:val="002D5CA0"/>
    <w:rsid w:val="002D7938"/>
    <w:rsid w:val="002E159A"/>
    <w:rsid w:val="002E19E8"/>
    <w:rsid w:val="00311991"/>
    <w:rsid w:val="003232D2"/>
    <w:rsid w:val="00336CDD"/>
    <w:rsid w:val="00352CB6"/>
    <w:rsid w:val="00366FDA"/>
    <w:rsid w:val="00375B9D"/>
    <w:rsid w:val="00382632"/>
    <w:rsid w:val="003A6128"/>
    <w:rsid w:val="003C55A8"/>
    <w:rsid w:val="003D78DF"/>
    <w:rsid w:val="00411D28"/>
    <w:rsid w:val="00421075"/>
    <w:rsid w:val="00423EFB"/>
    <w:rsid w:val="00451144"/>
    <w:rsid w:val="004532FF"/>
    <w:rsid w:val="00460A96"/>
    <w:rsid w:val="004A4352"/>
    <w:rsid w:val="004B205C"/>
    <w:rsid w:val="004C2709"/>
    <w:rsid w:val="004D5756"/>
    <w:rsid w:val="004E0B2C"/>
    <w:rsid w:val="004E6B4D"/>
    <w:rsid w:val="004E71C3"/>
    <w:rsid w:val="0050636E"/>
    <w:rsid w:val="005130CB"/>
    <w:rsid w:val="00514ED8"/>
    <w:rsid w:val="005303C0"/>
    <w:rsid w:val="00531201"/>
    <w:rsid w:val="005362C1"/>
    <w:rsid w:val="00561913"/>
    <w:rsid w:val="00572407"/>
    <w:rsid w:val="00592CC1"/>
    <w:rsid w:val="005A17E8"/>
    <w:rsid w:val="005C0E89"/>
    <w:rsid w:val="005D346C"/>
    <w:rsid w:val="005E6399"/>
    <w:rsid w:val="005F77D0"/>
    <w:rsid w:val="00613AC4"/>
    <w:rsid w:val="006401F5"/>
    <w:rsid w:val="00643A6D"/>
    <w:rsid w:val="00643FC1"/>
    <w:rsid w:val="00644B5F"/>
    <w:rsid w:val="00647BDE"/>
    <w:rsid w:val="00650DB5"/>
    <w:rsid w:val="00661D35"/>
    <w:rsid w:val="00675430"/>
    <w:rsid w:val="006C474E"/>
    <w:rsid w:val="006E7298"/>
    <w:rsid w:val="006E7F97"/>
    <w:rsid w:val="006F14EA"/>
    <w:rsid w:val="00716843"/>
    <w:rsid w:val="00716A9E"/>
    <w:rsid w:val="00733C08"/>
    <w:rsid w:val="00734E0E"/>
    <w:rsid w:val="0073619F"/>
    <w:rsid w:val="007409CA"/>
    <w:rsid w:val="00743BB3"/>
    <w:rsid w:val="00750616"/>
    <w:rsid w:val="00754171"/>
    <w:rsid w:val="007548B0"/>
    <w:rsid w:val="007562C7"/>
    <w:rsid w:val="007C4A53"/>
    <w:rsid w:val="007D20D2"/>
    <w:rsid w:val="007D6F87"/>
    <w:rsid w:val="007E34E9"/>
    <w:rsid w:val="007E454F"/>
    <w:rsid w:val="007E6DCC"/>
    <w:rsid w:val="00801113"/>
    <w:rsid w:val="0081460C"/>
    <w:rsid w:val="00870F94"/>
    <w:rsid w:val="00871270"/>
    <w:rsid w:val="0089405A"/>
    <w:rsid w:val="008B51BA"/>
    <w:rsid w:val="0092223F"/>
    <w:rsid w:val="00951D38"/>
    <w:rsid w:val="00984D2D"/>
    <w:rsid w:val="009901BC"/>
    <w:rsid w:val="009902E1"/>
    <w:rsid w:val="00995809"/>
    <w:rsid w:val="009A09F0"/>
    <w:rsid w:val="009B6B29"/>
    <w:rsid w:val="009C6154"/>
    <w:rsid w:val="009F706C"/>
    <w:rsid w:val="009F7FB7"/>
    <w:rsid w:val="00A102DC"/>
    <w:rsid w:val="00A2351E"/>
    <w:rsid w:val="00A27C2C"/>
    <w:rsid w:val="00A33382"/>
    <w:rsid w:val="00A662F8"/>
    <w:rsid w:val="00A904CE"/>
    <w:rsid w:val="00A94181"/>
    <w:rsid w:val="00AA7B22"/>
    <w:rsid w:val="00AB1A09"/>
    <w:rsid w:val="00AD0242"/>
    <w:rsid w:val="00AD2D64"/>
    <w:rsid w:val="00AE30BF"/>
    <w:rsid w:val="00AF173F"/>
    <w:rsid w:val="00B07843"/>
    <w:rsid w:val="00B142B6"/>
    <w:rsid w:val="00B43868"/>
    <w:rsid w:val="00B43C76"/>
    <w:rsid w:val="00B53C37"/>
    <w:rsid w:val="00B543EB"/>
    <w:rsid w:val="00B627FE"/>
    <w:rsid w:val="00B80E92"/>
    <w:rsid w:val="00B85624"/>
    <w:rsid w:val="00B94314"/>
    <w:rsid w:val="00B948B4"/>
    <w:rsid w:val="00BB56E6"/>
    <w:rsid w:val="00BC4C4D"/>
    <w:rsid w:val="00BE527B"/>
    <w:rsid w:val="00BF23BC"/>
    <w:rsid w:val="00BF2930"/>
    <w:rsid w:val="00BF2985"/>
    <w:rsid w:val="00C0537B"/>
    <w:rsid w:val="00C22292"/>
    <w:rsid w:val="00C25927"/>
    <w:rsid w:val="00C27542"/>
    <w:rsid w:val="00C35E1C"/>
    <w:rsid w:val="00C43315"/>
    <w:rsid w:val="00C44112"/>
    <w:rsid w:val="00C63649"/>
    <w:rsid w:val="00C70AF8"/>
    <w:rsid w:val="00C968E8"/>
    <w:rsid w:val="00CF43A9"/>
    <w:rsid w:val="00CF5CF0"/>
    <w:rsid w:val="00D03F6C"/>
    <w:rsid w:val="00D04CF6"/>
    <w:rsid w:val="00D06846"/>
    <w:rsid w:val="00D11B38"/>
    <w:rsid w:val="00D11D64"/>
    <w:rsid w:val="00D208B3"/>
    <w:rsid w:val="00D20E21"/>
    <w:rsid w:val="00D46559"/>
    <w:rsid w:val="00D47210"/>
    <w:rsid w:val="00D50C6A"/>
    <w:rsid w:val="00D66609"/>
    <w:rsid w:val="00D762CF"/>
    <w:rsid w:val="00D83F34"/>
    <w:rsid w:val="00D85D82"/>
    <w:rsid w:val="00DA1E22"/>
    <w:rsid w:val="00E630D4"/>
    <w:rsid w:val="00E8203D"/>
    <w:rsid w:val="00EA21DA"/>
    <w:rsid w:val="00EA52AC"/>
    <w:rsid w:val="00EC145B"/>
    <w:rsid w:val="00EC4051"/>
    <w:rsid w:val="00ED1B15"/>
    <w:rsid w:val="00EE0C1D"/>
    <w:rsid w:val="00EE6193"/>
    <w:rsid w:val="00F15B21"/>
    <w:rsid w:val="00F25123"/>
    <w:rsid w:val="00F34F0B"/>
    <w:rsid w:val="00F607D3"/>
    <w:rsid w:val="00F67A4E"/>
    <w:rsid w:val="00F74603"/>
    <w:rsid w:val="00F951F0"/>
    <w:rsid w:val="00FC74F3"/>
    <w:rsid w:val="00FD0BAA"/>
    <w:rsid w:val="0A30899D"/>
    <w:rsid w:val="5920A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F280E7"/>
  <w15:docId w15:val="{4C90B2FA-71F2-4584-9715-0BBB4352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7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C65C39D62144B84C8CD92CBAEC9AE1D1" ma:contentTypeVersion="4" ma:contentTypeDescription="צור מסמך חדש." ma:contentTypeScope="" ma:versionID="77606725fbc3b1528dcc10c162dd92fc">
  <xsd:schema xmlns:xsd="http://www.w3.org/2001/XMLSchema" xmlns:xs="http://www.w3.org/2001/XMLSchema" xmlns:p="http://schemas.microsoft.com/office/2006/metadata/properties" xmlns:ns2="ca91cad1-afc9-4e7a-98d6-771d7fa041fa" targetNamespace="http://schemas.microsoft.com/office/2006/metadata/properties" ma:root="true" ma:fieldsID="0bf4df04772a2699bd6d2701cbfdd186" ns2:_="">
    <xsd:import namespace="ca91cad1-afc9-4e7a-98d6-771d7fa041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1cad1-afc9-4e7a-98d6-771d7fa04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F55BED-2479-4242-A874-D6A6D98A2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1cad1-afc9-4e7a-98d6-771d7fa04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258AC0-A340-4604-8F2E-F4B59DA1A8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AD056A-5189-40BA-A4E1-881FA9334957}">
  <ds:schemaRefs>
    <ds:schemaRef ds:uri="ca91cad1-afc9-4e7a-98d6-771d7fa041fa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10</TotalTime>
  <Pages>2</Pages>
  <Words>412</Words>
  <Characters>2061</Characters>
  <Application>Microsoft Office Word</Application>
  <DocSecurity>0</DocSecurity>
  <Lines>17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חן כהן</cp:lastModifiedBy>
  <cp:revision>6</cp:revision>
  <cp:lastPrinted>2024-10-29T07:45:00Z</cp:lastPrinted>
  <dcterms:created xsi:type="dcterms:W3CDTF">2025-11-03T14:19:00Z</dcterms:created>
  <dcterms:modified xsi:type="dcterms:W3CDTF">2025-11-12T17:59:00Z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0x010100C65C39D62144B84C8CD92CBAEC9AE1D1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